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42213" w14:textId="77777777" w:rsidR="00292F35" w:rsidRDefault="00171A71">
      <w:pPr>
        <w:spacing w:before="120" w:after="120" w:line="0" w:lineRule="atLeast"/>
        <w:jc w:val="center"/>
        <w:rPr>
          <w:rFonts w:ascii="標楷體" w:eastAsia="標楷體" w:hAnsi="標楷體"/>
          <w:sz w:val="44"/>
        </w:rPr>
      </w:pPr>
      <w:proofErr w:type="gramStart"/>
      <w:r>
        <w:rPr>
          <w:rFonts w:ascii="標楷體" w:eastAsia="標楷體" w:hAnsi="標楷體"/>
          <w:sz w:val="44"/>
        </w:rPr>
        <w:t>臺</w:t>
      </w:r>
      <w:proofErr w:type="gramEnd"/>
      <w:r>
        <w:rPr>
          <w:rFonts w:ascii="標楷體" w:eastAsia="標楷體" w:hAnsi="標楷體"/>
          <w:sz w:val="44"/>
        </w:rPr>
        <w:t>中市弱勢醫療記錄卡</w:t>
      </w:r>
      <w:proofErr w:type="gramStart"/>
      <w:r>
        <w:rPr>
          <w:rFonts w:ascii="標楷體" w:eastAsia="標楷體" w:hAnsi="標楷體"/>
          <w:sz w:val="44"/>
        </w:rPr>
        <w:t>—</w:t>
      </w:r>
      <w:proofErr w:type="gramEnd"/>
      <w:r>
        <w:rPr>
          <w:rFonts w:ascii="標楷體" w:eastAsia="標楷體" w:hAnsi="標楷體"/>
          <w:sz w:val="44"/>
        </w:rPr>
        <w:t>療育訓練費補助</w:t>
      </w:r>
    </w:p>
    <w:p w14:paraId="360C1CED" w14:textId="77777777" w:rsidR="00292F35" w:rsidRDefault="00171A71">
      <w:pPr>
        <w:spacing w:before="120" w:after="120"/>
        <w:ind w:right="480"/>
      </w:pPr>
      <w:r>
        <w:rPr>
          <w:rFonts w:ascii="標楷體" w:eastAsia="標楷體" w:hAnsi="標楷體"/>
          <w:color w:val="FF0000"/>
        </w:rPr>
        <w:t>兒童姓名：</w:t>
      </w:r>
      <w:r>
        <w:rPr>
          <w:rFonts w:ascii="標楷體" w:eastAsia="標楷體" w:hAnsi="標楷體"/>
          <w:color w:val="FF0000"/>
          <w:u w:val="single"/>
        </w:rPr>
        <w:t xml:space="preserve">            </w:t>
      </w:r>
      <w:r>
        <w:rPr>
          <w:rFonts w:ascii="標楷體" w:eastAsia="標楷體" w:hAnsi="標楷體"/>
          <w:color w:val="FF0000"/>
        </w:rPr>
        <w:t xml:space="preserve">                                </w:t>
      </w:r>
      <w:r>
        <w:rPr>
          <w:rFonts w:ascii="標楷體" w:eastAsia="標楷體" w:hAnsi="標楷體"/>
          <w:color w:val="FF0000"/>
        </w:rPr>
        <w:t>月</w:t>
      </w:r>
      <w:r>
        <w:rPr>
          <w:rFonts w:ascii="標楷體" w:eastAsia="標楷體" w:hAnsi="標楷體"/>
          <w:color w:val="FF0000"/>
        </w:rPr>
        <w:t xml:space="preserve">  </w:t>
      </w:r>
      <w:r>
        <w:rPr>
          <w:rFonts w:ascii="標楷體" w:eastAsia="標楷體" w:hAnsi="標楷體"/>
          <w:color w:val="FF0000"/>
        </w:rPr>
        <w:t>份：</w:t>
      </w:r>
      <w:r>
        <w:rPr>
          <w:rFonts w:ascii="標楷體" w:eastAsia="標楷體" w:hAnsi="標楷體"/>
          <w:color w:val="FF0000"/>
        </w:rPr>
        <w:t>________________</w:t>
      </w:r>
    </w:p>
    <w:p w14:paraId="09BE8AC4" w14:textId="77777777" w:rsidR="00292F35" w:rsidRDefault="00171A71">
      <w:pPr>
        <w:snapToGrid w:val="0"/>
        <w:spacing w:line="240" w:lineRule="exact"/>
        <w:ind w:left="226"/>
        <w:jc w:val="right"/>
        <w:rPr>
          <w:rFonts w:eastAsia="標楷體"/>
          <w:color w:val="000000"/>
        </w:rPr>
      </w:pPr>
      <w:r>
        <w:rPr>
          <w:rFonts w:eastAsia="標楷體"/>
          <w:color w:val="000000"/>
        </w:rPr>
        <w:t>111</w:t>
      </w:r>
      <w:r>
        <w:rPr>
          <w:rFonts w:eastAsia="標楷體"/>
          <w:color w:val="000000"/>
        </w:rPr>
        <w:t>年</w:t>
      </w:r>
      <w:r>
        <w:rPr>
          <w:rFonts w:eastAsia="標楷體"/>
          <w:color w:val="000000"/>
        </w:rPr>
        <w:t>3</w:t>
      </w:r>
      <w:r>
        <w:rPr>
          <w:rFonts w:eastAsia="標楷體"/>
          <w:color w:val="000000"/>
        </w:rPr>
        <w:t>月</w:t>
      </w:r>
      <w:r>
        <w:rPr>
          <w:rFonts w:eastAsia="標楷體"/>
          <w:color w:val="000000"/>
        </w:rPr>
        <w:t>2</w:t>
      </w:r>
      <w:r>
        <w:rPr>
          <w:rFonts w:eastAsia="標楷體"/>
          <w:color w:val="000000"/>
        </w:rPr>
        <w:t>日修正</w:t>
      </w:r>
    </w:p>
    <w:p w14:paraId="6DDE2C6F" w14:textId="77777777" w:rsidR="00292F35" w:rsidRDefault="00171A71">
      <w:pPr>
        <w:snapToGrid w:val="0"/>
        <w:spacing w:before="120" w:after="120" w:line="240" w:lineRule="exact"/>
        <w:ind w:right="480"/>
        <w:jc w:val="center"/>
      </w:pPr>
      <w:r>
        <w:rPr>
          <w:rFonts w:ascii="標楷體" w:eastAsia="標楷體" w:hAnsi="標楷體"/>
          <w:b/>
          <w:color w:val="000000"/>
          <w:u w:val="single"/>
        </w:rPr>
        <w:t>※</w:t>
      </w:r>
      <w:r>
        <w:rPr>
          <w:rFonts w:eastAsia="標楷體"/>
          <w:b/>
          <w:color w:val="000000"/>
          <w:u w:val="single"/>
        </w:rPr>
        <w:t>療育日期、項目、單位、人員，請確實填寫或核章；若有</w:t>
      </w:r>
      <w:proofErr w:type="gramStart"/>
      <w:r>
        <w:rPr>
          <w:rFonts w:eastAsia="標楷體"/>
          <w:b/>
          <w:color w:val="000000"/>
          <w:u w:val="single"/>
        </w:rPr>
        <w:t>塗改請療育</w:t>
      </w:r>
      <w:proofErr w:type="gramEnd"/>
      <w:r>
        <w:rPr>
          <w:rFonts w:eastAsia="標楷體"/>
          <w:b/>
          <w:color w:val="000000"/>
          <w:u w:val="single"/>
        </w:rPr>
        <w:t>人員務必加蓋</w:t>
      </w:r>
      <w:r>
        <w:rPr>
          <w:rFonts w:eastAsia="標楷體"/>
          <w:b/>
          <w:color w:val="000000"/>
          <w:u w:val="single"/>
          <w:shd w:val="clear" w:color="auto" w:fill="FFFFFF"/>
        </w:rPr>
        <w:t>職章</w:t>
      </w:r>
      <w:r>
        <w:rPr>
          <w:rFonts w:eastAsia="標楷體"/>
          <w:b/>
          <w:color w:val="000000"/>
          <w:u w:val="single"/>
        </w:rPr>
        <w:t>！</w:t>
      </w:r>
    </w:p>
    <w:tbl>
      <w:tblPr>
        <w:tblW w:w="10734" w:type="dxa"/>
        <w:tblInd w:w="-2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4"/>
        <w:gridCol w:w="1080"/>
        <w:gridCol w:w="1080"/>
        <w:gridCol w:w="1320"/>
      </w:tblGrid>
      <w:tr w:rsidR="00292F35" w14:paraId="115F0C26" w14:textId="77777777">
        <w:tblPrEx>
          <w:tblCellMar>
            <w:top w:w="0" w:type="dxa"/>
            <w:bottom w:w="0" w:type="dxa"/>
          </w:tblCellMar>
        </w:tblPrEx>
        <w:tc>
          <w:tcPr>
            <w:tcW w:w="7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5B971B" w14:textId="77777777" w:rsidR="00292F35" w:rsidRDefault="00171A71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單位蓋章及收據正本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C0DF84" w14:textId="77777777" w:rsidR="00292F35" w:rsidRDefault="00171A71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日期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4BBCC5" w14:textId="77777777" w:rsidR="00292F35" w:rsidRDefault="00171A71">
            <w:pPr>
              <w:jc w:val="center"/>
            </w:pPr>
            <w:r>
              <w:rPr>
                <w:rFonts w:eastAsia="標楷體"/>
                <w:color w:val="000000"/>
              </w:rPr>
              <w:t>自費金額</w:t>
            </w:r>
          </w:p>
        </w:tc>
        <w:tc>
          <w:tcPr>
            <w:tcW w:w="1320" w:type="dxa"/>
            <w:tcBorders>
              <w:top w:val="double" w:sz="12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95A81C" w14:textId="77777777" w:rsidR="00292F35" w:rsidRDefault="00171A71">
            <w:pPr>
              <w:jc w:val="center"/>
            </w:pPr>
            <w:r>
              <w:rPr>
                <w:rFonts w:eastAsia="標楷體"/>
                <w:color w:val="000000"/>
              </w:rPr>
              <w:t>核定金額</w:t>
            </w:r>
            <w:r>
              <w:rPr>
                <w:rFonts w:eastAsia="標楷體"/>
                <w:color w:val="000000"/>
              </w:rPr>
              <w:t xml:space="preserve"> </w:t>
            </w:r>
            <w:r>
              <w:rPr>
                <w:rFonts w:eastAsia="標楷體"/>
                <w:color w:val="000000"/>
                <w:sz w:val="18"/>
              </w:rPr>
              <w:t>(</w:t>
            </w:r>
            <w:r>
              <w:rPr>
                <w:rFonts w:eastAsia="標楷體"/>
                <w:color w:val="000000"/>
                <w:sz w:val="18"/>
              </w:rPr>
              <w:t>審核人員填寫</w:t>
            </w:r>
            <w:r>
              <w:rPr>
                <w:rFonts w:eastAsia="標楷體"/>
                <w:color w:val="000000"/>
                <w:sz w:val="18"/>
              </w:rPr>
              <w:t>)</w:t>
            </w:r>
          </w:p>
        </w:tc>
      </w:tr>
      <w:tr w:rsidR="00292F35" w14:paraId="2853B105" w14:textId="77777777">
        <w:tblPrEx>
          <w:tblCellMar>
            <w:top w:w="0" w:type="dxa"/>
            <w:bottom w:w="0" w:type="dxa"/>
          </w:tblCellMar>
        </w:tblPrEx>
        <w:trPr>
          <w:trHeight w:val="574"/>
        </w:trPr>
        <w:tc>
          <w:tcPr>
            <w:tcW w:w="7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61B658" w14:textId="77777777" w:rsidR="00292F35" w:rsidRDefault="00171A71">
            <w:pPr>
              <w:jc w:val="both"/>
            </w:pPr>
            <w:r>
              <w:rPr>
                <w:rFonts w:eastAsia="標楷體"/>
                <w:color w:val="000000"/>
              </w:rPr>
              <w:t>療育單位</w:t>
            </w:r>
            <w:r>
              <w:rPr>
                <w:rFonts w:eastAsia="標楷體"/>
                <w:color w:val="000000"/>
              </w:rPr>
              <w:t xml:space="preserve">:             </w:t>
            </w:r>
            <w:r>
              <w:rPr>
                <w:rFonts w:eastAsia="標楷體"/>
                <w:color w:val="000000"/>
              </w:rPr>
              <w:t>療育項目</w:t>
            </w:r>
            <w:r>
              <w:rPr>
                <w:rFonts w:eastAsia="標楷體"/>
                <w:color w:val="000000"/>
              </w:rPr>
              <w:t xml:space="preserve">:          </w:t>
            </w:r>
            <w:r>
              <w:rPr>
                <w:rFonts w:eastAsia="標楷體"/>
                <w:color w:val="000000"/>
              </w:rPr>
              <w:t>療育人員</w:t>
            </w:r>
            <w:r>
              <w:rPr>
                <w:rFonts w:eastAsia="標楷體"/>
                <w:color w:val="000000"/>
                <w:sz w:val="20"/>
              </w:rPr>
              <w:t>(</w:t>
            </w:r>
            <w:r>
              <w:rPr>
                <w:rFonts w:eastAsia="標楷體"/>
                <w:color w:val="000000"/>
                <w:sz w:val="20"/>
              </w:rPr>
              <w:t>蓋章</w:t>
            </w:r>
            <w:r>
              <w:rPr>
                <w:rFonts w:eastAsia="標楷體"/>
                <w:color w:val="000000"/>
                <w:sz w:val="20"/>
              </w:rPr>
              <w:t>):</w:t>
            </w:r>
          </w:p>
          <w:p w14:paraId="6D9D0BB5" w14:textId="77777777" w:rsidR="00292F35" w:rsidRDefault="00292F35">
            <w:pPr>
              <w:jc w:val="both"/>
              <w:rPr>
                <w:rFonts w:eastAsia="標楷體"/>
                <w:color w:val="000000"/>
                <w:sz w:val="20"/>
              </w:rPr>
            </w:pPr>
          </w:p>
          <w:p w14:paraId="3CD7125E" w14:textId="77777777" w:rsidR="00292F35" w:rsidRDefault="00292F35">
            <w:pPr>
              <w:jc w:val="center"/>
              <w:rPr>
                <w:rFonts w:eastAsia="標楷體"/>
                <w:color w:val="000000"/>
                <w:shd w:val="clear" w:color="auto" w:fill="FFFFFF"/>
              </w:rPr>
            </w:pPr>
          </w:p>
          <w:p w14:paraId="21E8847B" w14:textId="77777777" w:rsidR="00292F35" w:rsidRDefault="00171A7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9816339" wp14:editId="13C848E4">
                      <wp:simplePos x="0" y="0"/>
                      <wp:positionH relativeFrom="column">
                        <wp:posOffset>116201</wp:posOffset>
                      </wp:positionH>
                      <wp:positionV relativeFrom="paragraph">
                        <wp:posOffset>196211</wp:posOffset>
                      </wp:positionV>
                      <wp:extent cx="4314825" cy="465457"/>
                      <wp:effectExtent l="0" t="0" r="28575" b="10793"/>
                      <wp:wrapNone/>
                      <wp:docPr id="1" name="矩形: 圓角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14825" cy="465457"/>
                              </a:xfrm>
                              <a:custGeom>
                                <a:avLst>
                                  <a:gd name="f0" fmla="val 3600"/>
                                </a:avLst>
                                <a:gdLst>
                                  <a:gd name="f1" fmla="val 10800000"/>
                                  <a:gd name="f2" fmla="val 5400000"/>
                                  <a:gd name="f3" fmla="val 16200000"/>
                                  <a:gd name="f4" fmla="val w"/>
                                  <a:gd name="f5" fmla="val h"/>
                                  <a:gd name="f6" fmla="val ss"/>
                                  <a:gd name="f7" fmla="val 0"/>
                                  <a:gd name="f8" fmla="*/ 5419351 1 1725033"/>
                                  <a:gd name="f9" fmla="val 45"/>
                                  <a:gd name="f10" fmla="val 10800"/>
                                  <a:gd name="f11" fmla="val -2147483647"/>
                                  <a:gd name="f12" fmla="val 2147483647"/>
                                  <a:gd name="f13" fmla="abs f4"/>
                                  <a:gd name="f14" fmla="abs f5"/>
                                  <a:gd name="f15" fmla="abs f6"/>
                                  <a:gd name="f16" fmla="*/ f8 1 180"/>
                                  <a:gd name="f17" fmla="pin 0 f0 10800"/>
                                  <a:gd name="f18" fmla="+- 0 0 f2"/>
                                  <a:gd name="f19" fmla="?: f13 f4 1"/>
                                  <a:gd name="f20" fmla="?: f14 f5 1"/>
                                  <a:gd name="f21" fmla="?: f15 f6 1"/>
                                  <a:gd name="f22" fmla="*/ f9 f16 1"/>
                                  <a:gd name="f23" fmla="+- f7 f17 0"/>
                                  <a:gd name="f24" fmla="*/ f19 1 21600"/>
                                  <a:gd name="f25" fmla="*/ f20 1 21600"/>
                                  <a:gd name="f26" fmla="*/ 21600 f19 1"/>
                                  <a:gd name="f27" fmla="*/ 21600 f20 1"/>
                                  <a:gd name="f28" fmla="+- 0 0 f22"/>
                                  <a:gd name="f29" fmla="min f25 f24"/>
                                  <a:gd name="f30" fmla="*/ f26 1 f21"/>
                                  <a:gd name="f31" fmla="*/ f27 1 f21"/>
                                  <a:gd name="f32" fmla="*/ f28 f1 1"/>
                                  <a:gd name="f33" fmla="*/ f32 1 f8"/>
                                  <a:gd name="f34" fmla="+- f31 0 f17"/>
                                  <a:gd name="f35" fmla="+- f30 0 f17"/>
                                  <a:gd name="f36" fmla="*/ f17 f29 1"/>
                                  <a:gd name="f37" fmla="*/ f7 f29 1"/>
                                  <a:gd name="f38" fmla="*/ f23 f29 1"/>
                                  <a:gd name="f39" fmla="*/ f31 f29 1"/>
                                  <a:gd name="f40" fmla="*/ f30 f29 1"/>
                                  <a:gd name="f41" fmla="+- f33 0 f2"/>
                                  <a:gd name="f42" fmla="+- f37 0 f38"/>
                                  <a:gd name="f43" fmla="+- f38 0 f37"/>
                                  <a:gd name="f44" fmla="*/ f34 f29 1"/>
                                  <a:gd name="f45" fmla="*/ f35 f29 1"/>
                                  <a:gd name="f46" fmla="cos 1 f41"/>
                                  <a:gd name="f47" fmla="abs f42"/>
                                  <a:gd name="f48" fmla="abs f43"/>
                                  <a:gd name="f49" fmla="?: f42 f18 f2"/>
                                  <a:gd name="f50" fmla="?: f42 f2 f18"/>
                                  <a:gd name="f51" fmla="?: f42 f3 f2"/>
                                  <a:gd name="f52" fmla="?: f42 f2 f3"/>
                                  <a:gd name="f53" fmla="+- f39 0 f44"/>
                                  <a:gd name="f54" fmla="?: f43 f18 f2"/>
                                  <a:gd name="f55" fmla="?: f43 f2 f18"/>
                                  <a:gd name="f56" fmla="+- f40 0 f45"/>
                                  <a:gd name="f57" fmla="+- f44 0 f39"/>
                                  <a:gd name="f58" fmla="+- f45 0 f40"/>
                                  <a:gd name="f59" fmla="?: f42 0 f1"/>
                                  <a:gd name="f60" fmla="?: f42 f1 0"/>
                                  <a:gd name="f61" fmla="+- 0 0 f46"/>
                                  <a:gd name="f62" fmla="?: f42 f52 f51"/>
                                  <a:gd name="f63" fmla="?: f42 f51 f52"/>
                                  <a:gd name="f64" fmla="?: f43 f50 f49"/>
                                  <a:gd name="f65" fmla="abs f53"/>
                                  <a:gd name="f66" fmla="?: f53 0 f1"/>
                                  <a:gd name="f67" fmla="?: f53 f1 0"/>
                                  <a:gd name="f68" fmla="?: f53 f54 f55"/>
                                  <a:gd name="f69" fmla="abs f56"/>
                                  <a:gd name="f70" fmla="abs f57"/>
                                  <a:gd name="f71" fmla="?: f56 f18 f2"/>
                                  <a:gd name="f72" fmla="?: f56 f2 f18"/>
                                  <a:gd name="f73" fmla="?: f56 f3 f2"/>
                                  <a:gd name="f74" fmla="?: f56 f2 f3"/>
                                  <a:gd name="f75" fmla="abs f58"/>
                                  <a:gd name="f76" fmla="?: f58 f18 f2"/>
                                  <a:gd name="f77" fmla="?: f58 f2 f18"/>
                                  <a:gd name="f78" fmla="?: f58 f60 f59"/>
                                  <a:gd name="f79" fmla="?: f58 f59 f60"/>
                                  <a:gd name="f80" fmla="*/ f17 f61 1"/>
                                  <a:gd name="f81" fmla="?: f43 f63 f62"/>
                                  <a:gd name="f82" fmla="?: f43 f67 f66"/>
                                  <a:gd name="f83" fmla="?: f43 f66 f67"/>
                                  <a:gd name="f84" fmla="?: f56 f74 f73"/>
                                  <a:gd name="f85" fmla="?: f56 f73 f74"/>
                                  <a:gd name="f86" fmla="?: f57 f72 f71"/>
                                  <a:gd name="f87" fmla="?: f42 f78 f79"/>
                                  <a:gd name="f88" fmla="?: f42 f76 f77"/>
                                  <a:gd name="f89" fmla="*/ f80 3163 1"/>
                                  <a:gd name="f90" fmla="?: f53 f82 f83"/>
                                  <a:gd name="f91" fmla="?: f57 f85 f84"/>
                                  <a:gd name="f92" fmla="*/ f89 1 7636"/>
                                  <a:gd name="f93" fmla="+- f7 f92 0"/>
                                  <a:gd name="f94" fmla="+- f30 0 f92"/>
                                  <a:gd name="f95" fmla="+- f31 0 f92"/>
                                  <a:gd name="f96" fmla="*/ f93 f29 1"/>
                                  <a:gd name="f97" fmla="*/ f94 f29 1"/>
                                  <a:gd name="f98" fmla="*/ f95 f29 1"/>
                                </a:gdLst>
                                <a:ahLst>
                                  <a:ahXY gdRefX="f0" minX="f7" maxX="f10">
                                    <a:pos x="f36" y="f37"/>
                                  </a:ahXY>
                                </a:ahLst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</a:cxnLst>
                                <a:rect l="f96" t="f96" r="f97" b="f98"/>
                                <a:pathLst>
                                  <a:path>
                                    <a:moveTo>
                                      <a:pt x="f38" y="f37"/>
                                    </a:moveTo>
                                    <a:arcTo wR="f47" hR="f48" stAng="f81" swAng="f64"/>
                                    <a:lnTo>
                                      <a:pt x="f37" y="f44"/>
                                    </a:lnTo>
                                    <a:arcTo wR="f48" hR="f65" stAng="f90" swAng="f68"/>
                                    <a:lnTo>
                                      <a:pt x="f45" y="f39"/>
                                    </a:lnTo>
                                    <a:arcTo wR="f69" hR="f70" stAng="f91" swAng="f86"/>
                                    <a:lnTo>
                                      <a:pt x="f40" y="f38"/>
                                    </a:lnTo>
                                    <a:arcTo wR="f75" hR="f47" stAng="f87" swAng="f88"/>
                                    <a:close/>
                                  </a:path>
                                </a:pathLst>
                              </a:custGeom>
                              <a:noFill/>
                              <a:ln w="12701" cap="flat">
                                <a:solidFill>
                                  <a:srgbClr val="000000"/>
                                </a:solidFill>
                                <a:custDash>
                                  <a:ds d="300000" sp="300000"/>
                                </a:custDash>
                                <a:miter/>
                              </a:ln>
                            </wps:spPr>
                            <wps:txbx>
                              <w:txbxContent>
                                <w:p w14:paraId="7C75BB4C" w14:textId="77777777" w:rsidR="00292F35" w:rsidRDefault="00171A71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80808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color w:val="808080"/>
                                    </w:rPr>
                                    <w:t>收據正本浮貼處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ctr" anchorCtr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816339" id="矩形: 圓角 4" o:spid="_x0000_s1026" style="position:absolute;margin-left:9.15pt;margin-top:15.45pt;width:339.75pt;height:36.6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14825,46545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" adj="-11796480,,5400" path="m77576,at,,155152,155152,77576,,,77576l,387881at,310305,155152,465457,,387881,77576,465457l4237249,465457at4159673,310305,4314825,465457,4237249,465457,4314825,387881l4314825,77576at4159673,,4314825,155152,4314825,77576,4237249,l77576,xe" filled="f" strokeweight=".35281mm">
                      <v:stroke joinstyle="miter"/>
                      <v:formulas/>
                      <v:path arrowok="t" o:connecttype="custom" o:connectlocs="2157413,0;4314825,232729;2157413,465457;0,232729" o:connectangles="270,0,90,180" textboxrect="22722,22722,4292103,442735"/>
                      <v:textbox>
                        <w:txbxContent>
                          <w:p w14:paraId="7C75BB4C" w14:textId="77777777" w:rsidR="00292F35" w:rsidRDefault="00171A71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80808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color w:val="808080"/>
                              </w:rPr>
                              <w:t>收據正本浮貼處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02F1E79" w14:textId="77777777" w:rsidR="00292F35" w:rsidRDefault="00292F35">
            <w:pPr>
              <w:tabs>
                <w:tab w:val="left" w:pos="1345"/>
              </w:tabs>
              <w:rPr>
                <w:rFonts w:eastAsia="標楷體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B10636" w14:textId="77777777" w:rsidR="00292F35" w:rsidRDefault="00171A71">
            <w:pPr>
              <w:ind w:right="14"/>
              <w:jc w:val="right"/>
            </w:pPr>
            <w:r>
              <w:rPr>
                <w:rFonts w:eastAsia="標楷體"/>
                <w:color w:val="000000"/>
                <w:sz w:val="18"/>
              </w:rPr>
              <w:t xml:space="preserve">  </w:t>
            </w:r>
            <w:r>
              <w:rPr>
                <w:rFonts w:eastAsia="標楷體"/>
                <w:color w:val="000000"/>
                <w:sz w:val="18"/>
              </w:rPr>
              <w:t>月</w:t>
            </w:r>
            <w:r>
              <w:rPr>
                <w:rFonts w:eastAsia="標楷體"/>
                <w:color w:val="000000"/>
                <w:sz w:val="18"/>
              </w:rPr>
              <w:t xml:space="preserve">   </w:t>
            </w:r>
            <w:r>
              <w:rPr>
                <w:rFonts w:eastAsia="標楷體"/>
                <w:color w:val="000000"/>
                <w:sz w:val="18"/>
              </w:rPr>
              <w:t>日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482201" w14:textId="77777777" w:rsidR="00292F35" w:rsidRDefault="00292F35">
            <w:pPr>
              <w:jc w:val="center"/>
              <w:rPr>
                <w:rFonts w:eastAsia="標楷體"/>
                <w:color w:val="000000"/>
                <w:shd w:val="clear" w:color="auto" w:fill="FFFFFF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4D58C7" w14:textId="77777777" w:rsidR="00292F35" w:rsidRDefault="00292F35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292F35" w14:paraId="7BC88BB3" w14:textId="77777777">
        <w:tblPrEx>
          <w:tblCellMar>
            <w:top w:w="0" w:type="dxa"/>
            <w:bottom w:w="0" w:type="dxa"/>
          </w:tblCellMar>
        </w:tblPrEx>
        <w:trPr>
          <w:trHeight w:val="574"/>
        </w:trPr>
        <w:tc>
          <w:tcPr>
            <w:tcW w:w="7254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BAE7DB" w14:textId="77777777" w:rsidR="00292F35" w:rsidRDefault="00292F35">
            <w:pPr>
              <w:jc w:val="both"/>
              <w:rPr>
                <w:rFonts w:eastAsia="標楷體"/>
                <w:color w:val="000000"/>
                <w:shd w:val="clear" w:color="auto" w:fill="FFFFFF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5D8AA2" w14:textId="77777777" w:rsidR="00292F35" w:rsidRDefault="00171A71">
            <w:pPr>
              <w:jc w:val="right"/>
              <w:rPr>
                <w:rFonts w:ascii="標楷體" w:eastAsia="標楷體" w:hAnsi="標楷體"/>
                <w:color w:val="000000"/>
                <w:sz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</w:rPr>
              <w:t>月</w:t>
            </w:r>
            <w:r>
              <w:rPr>
                <w:rFonts w:ascii="標楷體" w:eastAsia="標楷體" w:hAnsi="標楷體"/>
                <w:color w:val="000000"/>
                <w:sz w:val="18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  <w:sz w:val="18"/>
              </w:rPr>
              <w:t>日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9C4D07" w14:textId="77777777" w:rsidR="00292F35" w:rsidRDefault="00292F35">
            <w:pPr>
              <w:jc w:val="center"/>
              <w:rPr>
                <w:rFonts w:eastAsia="標楷體"/>
                <w:color w:val="000000"/>
                <w:shd w:val="clear" w:color="auto" w:fill="FFFFFF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440033" w14:textId="77777777" w:rsidR="00292F35" w:rsidRDefault="00292F35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292F35" w14:paraId="55B1A6F2" w14:textId="77777777">
        <w:tblPrEx>
          <w:tblCellMar>
            <w:top w:w="0" w:type="dxa"/>
            <w:bottom w:w="0" w:type="dxa"/>
          </w:tblCellMar>
        </w:tblPrEx>
        <w:trPr>
          <w:trHeight w:val="574"/>
        </w:trPr>
        <w:tc>
          <w:tcPr>
            <w:tcW w:w="7254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A456E0" w14:textId="77777777" w:rsidR="00292F35" w:rsidRDefault="00292F35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A5AB29" w14:textId="77777777" w:rsidR="00292F35" w:rsidRDefault="00171A71">
            <w:pPr>
              <w:jc w:val="right"/>
              <w:rPr>
                <w:rFonts w:ascii="標楷體" w:eastAsia="標楷體" w:hAnsi="標楷體"/>
                <w:color w:val="000000"/>
                <w:sz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</w:rPr>
              <w:t>月</w:t>
            </w:r>
            <w:r>
              <w:rPr>
                <w:rFonts w:ascii="標楷體" w:eastAsia="標楷體" w:hAnsi="標楷體"/>
                <w:color w:val="000000"/>
                <w:sz w:val="18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  <w:sz w:val="18"/>
              </w:rPr>
              <w:t>日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A4314B" w14:textId="77777777" w:rsidR="00292F35" w:rsidRDefault="00292F35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03C537" w14:textId="77777777" w:rsidR="00292F35" w:rsidRDefault="00292F35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292F35" w14:paraId="298EEEE9" w14:textId="77777777">
        <w:tblPrEx>
          <w:tblCellMar>
            <w:top w:w="0" w:type="dxa"/>
            <w:bottom w:w="0" w:type="dxa"/>
          </w:tblCellMar>
        </w:tblPrEx>
        <w:trPr>
          <w:trHeight w:val="575"/>
        </w:trPr>
        <w:tc>
          <w:tcPr>
            <w:tcW w:w="7254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5E7532" w14:textId="77777777" w:rsidR="00292F35" w:rsidRDefault="00292F35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C2CC7E" w14:textId="77777777" w:rsidR="00292F35" w:rsidRDefault="00171A71">
            <w:pPr>
              <w:jc w:val="right"/>
              <w:rPr>
                <w:rFonts w:ascii="標楷體" w:eastAsia="標楷體" w:hAnsi="標楷體"/>
                <w:color w:val="000000"/>
                <w:sz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</w:rPr>
              <w:t>月</w:t>
            </w:r>
            <w:r>
              <w:rPr>
                <w:rFonts w:ascii="標楷體" w:eastAsia="標楷體" w:hAnsi="標楷體"/>
                <w:color w:val="000000"/>
                <w:sz w:val="18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  <w:sz w:val="18"/>
              </w:rPr>
              <w:t>日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2BC2A1" w14:textId="77777777" w:rsidR="00292F35" w:rsidRDefault="00292F35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D697EC" w14:textId="77777777" w:rsidR="00292F35" w:rsidRDefault="00292F35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292F35" w14:paraId="33636070" w14:textId="77777777">
        <w:tblPrEx>
          <w:tblCellMar>
            <w:top w:w="0" w:type="dxa"/>
            <w:bottom w:w="0" w:type="dxa"/>
          </w:tblCellMar>
        </w:tblPrEx>
        <w:trPr>
          <w:trHeight w:val="574"/>
        </w:trPr>
        <w:tc>
          <w:tcPr>
            <w:tcW w:w="7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7020A2" w14:textId="77777777" w:rsidR="00292F35" w:rsidRDefault="00171A71">
            <w:pPr>
              <w:jc w:val="both"/>
            </w:pPr>
            <w:r>
              <w:rPr>
                <w:rFonts w:eastAsia="標楷體"/>
                <w:color w:val="000000"/>
              </w:rPr>
              <w:t>療育單位</w:t>
            </w:r>
            <w:r>
              <w:rPr>
                <w:rFonts w:eastAsia="標楷體"/>
                <w:color w:val="000000"/>
              </w:rPr>
              <w:t xml:space="preserve">:             </w:t>
            </w:r>
            <w:r>
              <w:rPr>
                <w:rFonts w:eastAsia="標楷體"/>
                <w:color w:val="000000"/>
              </w:rPr>
              <w:t>療育項目</w:t>
            </w:r>
            <w:r>
              <w:rPr>
                <w:rFonts w:eastAsia="標楷體"/>
                <w:color w:val="000000"/>
              </w:rPr>
              <w:t xml:space="preserve">:          </w:t>
            </w:r>
            <w:r>
              <w:rPr>
                <w:rFonts w:eastAsia="標楷體"/>
                <w:color w:val="000000"/>
              </w:rPr>
              <w:t>療育人員</w:t>
            </w:r>
            <w:r>
              <w:rPr>
                <w:rFonts w:eastAsia="標楷體"/>
                <w:color w:val="000000"/>
                <w:sz w:val="20"/>
              </w:rPr>
              <w:t>(</w:t>
            </w:r>
            <w:r>
              <w:rPr>
                <w:rFonts w:eastAsia="標楷體"/>
                <w:color w:val="000000"/>
                <w:sz w:val="20"/>
              </w:rPr>
              <w:t>蓋章</w:t>
            </w:r>
            <w:r>
              <w:rPr>
                <w:rFonts w:eastAsia="標楷體"/>
                <w:color w:val="000000"/>
                <w:sz w:val="20"/>
              </w:rPr>
              <w:t>):</w:t>
            </w:r>
          </w:p>
          <w:p w14:paraId="47A0C556" w14:textId="77777777" w:rsidR="00292F35" w:rsidRDefault="00292F35">
            <w:pPr>
              <w:jc w:val="both"/>
              <w:rPr>
                <w:rFonts w:eastAsia="標楷體"/>
                <w:color w:val="000000"/>
                <w:shd w:val="clear" w:color="auto" w:fill="FFFFFF"/>
              </w:rPr>
            </w:pPr>
          </w:p>
          <w:p w14:paraId="7DBF5007" w14:textId="77777777" w:rsidR="00292F35" w:rsidRDefault="00171A7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5A11BBD" wp14:editId="10B1CB06">
                      <wp:simplePos x="0" y="0"/>
                      <wp:positionH relativeFrom="column">
                        <wp:posOffset>116201</wp:posOffset>
                      </wp:positionH>
                      <wp:positionV relativeFrom="paragraph">
                        <wp:posOffset>445770</wp:posOffset>
                      </wp:positionV>
                      <wp:extent cx="4314825" cy="466087"/>
                      <wp:effectExtent l="0" t="0" r="28575" b="10163"/>
                      <wp:wrapNone/>
                      <wp:docPr id="2" name="矩形: 圓角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14825" cy="466087"/>
                              </a:xfrm>
                              <a:custGeom>
                                <a:avLst>
                                  <a:gd name="f0" fmla="val 3600"/>
                                </a:avLst>
                                <a:gdLst>
                                  <a:gd name="f1" fmla="val 10800000"/>
                                  <a:gd name="f2" fmla="val 5400000"/>
                                  <a:gd name="f3" fmla="val 16200000"/>
                                  <a:gd name="f4" fmla="val w"/>
                                  <a:gd name="f5" fmla="val h"/>
                                  <a:gd name="f6" fmla="val ss"/>
                                  <a:gd name="f7" fmla="val 0"/>
                                  <a:gd name="f8" fmla="*/ 5419351 1 1725033"/>
                                  <a:gd name="f9" fmla="val 45"/>
                                  <a:gd name="f10" fmla="val 10800"/>
                                  <a:gd name="f11" fmla="val -2147483647"/>
                                  <a:gd name="f12" fmla="val 2147483647"/>
                                  <a:gd name="f13" fmla="abs f4"/>
                                  <a:gd name="f14" fmla="abs f5"/>
                                  <a:gd name="f15" fmla="abs f6"/>
                                  <a:gd name="f16" fmla="*/ f8 1 180"/>
                                  <a:gd name="f17" fmla="pin 0 f0 10800"/>
                                  <a:gd name="f18" fmla="+- 0 0 f2"/>
                                  <a:gd name="f19" fmla="?: f13 f4 1"/>
                                  <a:gd name="f20" fmla="?: f14 f5 1"/>
                                  <a:gd name="f21" fmla="?: f15 f6 1"/>
                                  <a:gd name="f22" fmla="*/ f9 f16 1"/>
                                  <a:gd name="f23" fmla="+- f7 f17 0"/>
                                  <a:gd name="f24" fmla="*/ f19 1 21600"/>
                                  <a:gd name="f25" fmla="*/ f20 1 21600"/>
                                  <a:gd name="f26" fmla="*/ 21600 f19 1"/>
                                  <a:gd name="f27" fmla="*/ 21600 f20 1"/>
                                  <a:gd name="f28" fmla="+- 0 0 f22"/>
                                  <a:gd name="f29" fmla="min f25 f24"/>
                                  <a:gd name="f30" fmla="*/ f26 1 f21"/>
                                  <a:gd name="f31" fmla="*/ f27 1 f21"/>
                                  <a:gd name="f32" fmla="*/ f28 f1 1"/>
                                  <a:gd name="f33" fmla="*/ f32 1 f8"/>
                                  <a:gd name="f34" fmla="+- f31 0 f17"/>
                                  <a:gd name="f35" fmla="+- f30 0 f17"/>
                                  <a:gd name="f36" fmla="*/ f17 f29 1"/>
                                  <a:gd name="f37" fmla="*/ f7 f29 1"/>
                                  <a:gd name="f38" fmla="*/ f23 f29 1"/>
                                  <a:gd name="f39" fmla="*/ f31 f29 1"/>
                                  <a:gd name="f40" fmla="*/ f30 f29 1"/>
                                  <a:gd name="f41" fmla="+- f33 0 f2"/>
                                  <a:gd name="f42" fmla="+- f37 0 f38"/>
                                  <a:gd name="f43" fmla="+- f38 0 f37"/>
                                  <a:gd name="f44" fmla="*/ f34 f29 1"/>
                                  <a:gd name="f45" fmla="*/ f35 f29 1"/>
                                  <a:gd name="f46" fmla="cos 1 f41"/>
                                  <a:gd name="f47" fmla="abs f42"/>
                                  <a:gd name="f48" fmla="abs f43"/>
                                  <a:gd name="f49" fmla="?: f42 f18 f2"/>
                                  <a:gd name="f50" fmla="?: f42 f2 f18"/>
                                  <a:gd name="f51" fmla="?: f42 f3 f2"/>
                                  <a:gd name="f52" fmla="?: f42 f2 f3"/>
                                  <a:gd name="f53" fmla="+- f39 0 f44"/>
                                  <a:gd name="f54" fmla="?: f43 f18 f2"/>
                                  <a:gd name="f55" fmla="?: f43 f2 f18"/>
                                  <a:gd name="f56" fmla="+- f40 0 f45"/>
                                  <a:gd name="f57" fmla="+- f44 0 f39"/>
                                  <a:gd name="f58" fmla="+- f45 0 f40"/>
                                  <a:gd name="f59" fmla="?: f42 0 f1"/>
                                  <a:gd name="f60" fmla="?: f42 f1 0"/>
                                  <a:gd name="f61" fmla="+- 0 0 f46"/>
                                  <a:gd name="f62" fmla="?: f42 f52 f51"/>
                                  <a:gd name="f63" fmla="?: f42 f51 f52"/>
                                  <a:gd name="f64" fmla="?: f43 f50 f49"/>
                                  <a:gd name="f65" fmla="abs f53"/>
                                  <a:gd name="f66" fmla="?: f53 0 f1"/>
                                  <a:gd name="f67" fmla="?: f53 f1 0"/>
                                  <a:gd name="f68" fmla="?: f53 f54 f55"/>
                                  <a:gd name="f69" fmla="abs f56"/>
                                  <a:gd name="f70" fmla="abs f57"/>
                                  <a:gd name="f71" fmla="?: f56 f18 f2"/>
                                  <a:gd name="f72" fmla="?: f56 f2 f18"/>
                                  <a:gd name="f73" fmla="?: f56 f3 f2"/>
                                  <a:gd name="f74" fmla="?: f56 f2 f3"/>
                                  <a:gd name="f75" fmla="abs f58"/>
                                  <a:gd name="f76" fmla="?: f58 f18 f2"/>
                                  <a:gd name="f77" fmla="?: f58 f2 f18"/>
                                  <a:gd name="f78" fmla="?: f58 f60 f59"/>
                                  <a:gd name="f79" fmla="?: f58 f59 f60"/>
                                  <a:gd name="f80" fmla="*/ f17 f61 1"/>
                                  <a:gd name="f81" fmla="?: f43 f63 f62"/>
                                  <a:gd name="f82" fmla="?: f43 f67 f66"/>
                                  <a:gd name="f83" fmla="?: f43 f66 f67"/>
                                  <a:gd name="f84" fmla="?: f56 f74 f73"/>
                                  <a:gd name="f85" fmla="?: f56 f73 f74"/>
                                  <a:gd name="f86" fmla="?: f57 f72 f71"/>
                                  <a:gd name="f87" fmla="?: f42 f78 f79"/>
                                  <a:gd name="f88" fmla="?: f42 f76 f77"/>
                                  <a:gd name="f89" fmla="*/ f80 3163 1"/>
                                  <a:gd name="f90" fmla="?: f53 f82 f83"/>
                                  <a:gd name="f91" fmla="?: f57 f85 f84"/>
                                  <a:gd name="f92" fmla="*/ f89 1 7636"/>
                                  <a:gd name="f93" fmla="+- f7 f92 0"/>
                                  <a:gd name="f94" fmla="+- f30 0 f92"/>
                                  <a:gd name="f95" fmla="+- f31 0 f92"/>
                                  <a:gd name="f96" fmla="*/ f93 f29 1"/>
                                  <a:gd name="f97" fmla="*/ f94 f29 1"/>
                                  <a:gd name="f98" fmla="*/ f95 f29 1"/>
                                </a:gdLst>
                                <a:ahLst>
                                  <a:ahXY gdRefX="f0" minX="f7" maxX="f10">
                                    <a:pos x="f36" y="f37"/>
                                  </a:ahXY>
                                </a:ahLst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</a:cxnLst>
                                <a:rect l="f96" t="f96" r="f97" b="f98"/>
                                <a:pathLst>
                                  <a:path>
                                    <a:moveTo>
                                      <a:pt x="f38" y="f37"/>
                                    </a:moveTo>
                                    <a:arcTo wR="f47" hR="f48" stAng="f81" swAng="f64"/>
                                    <a:lnTo>
                                      <a:pt x="f37" y="f44"/>
                                    </a:lnTo>
                                    <a:arcTo wR="f48" hR="f65" stAng="f90" swAng="f68"/>
                                    <a:lnTo>
                                      <a:pt x="f45" y="f39"/>
                                    </a:lnTo>
                                    <a:arcTo wR="f69" hR="f70" stAng="f91" swAng="f86"/>
                                    <a:lnTo>
                                      <a:pt x="f40" y="f38"/>
                                    </a:lnTo>
                                    <a:arcTo wR="f75" hR="f47" stAng="f87" swAng="f88"/>
                                    <a:close/>
                                  </a:path>
                                </a:pathLst>
                              </a:custGeom>
                              <a:noFill/>
                              <a:ln w="12701" cap="flat">
                                <a:solidFill>
                                  <a:srgbClr val="000000"/>
                                </a:solidFill>
                                <a:custDash>
                                  <a:ds d="300000" sp="300000"/>
                                </a:custDash>
                                <a:miter/>
                              </a:ln>
                            </wps:spPr>
                            <wps:txbx>
                              <w:txbxContent>
                                <w:p w14:paraId="37A964CC" w14:textId="77777777" w:rsidR="00292F35" w:rsidRDefault="00171A71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80808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color w:val="808080"/>
                                    </w:rPr>
                                    <w:t>收據正本浮貼處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ctr" anchorCtr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A11BBD" id="矩形: 圓角 3" o:spid="_x0000_s1027" style="position:absolute;left:0;text-align:left;margin-left:9.15pt;margin-top:35.1pt;width:339.75pt;height:36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14825,46608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" adj="-11796480,,5400" path="m77681,at,,155362,155362,77681,,,77681l,388406at,310725,155362,466087,,388406,77681,466087l4237144,466087at4159463,310725,4314825,466087,4237144,466087,4314825,388406l4314825,77681at4159463,,4314825,155362,4314825,77681,4237144,l77681,xe" filled="f" strokeweight=".35281mm">
                      <v:stroke joinstyle="miter"/>
                      <v:formulas/>
                      <v:path arrowok="t" o:connecttype="custom" o:connectlocs="2157413,0;4314825,233044;2157413,466087;0,233044" o:connectangles="270,0,90,180" textboxrect="22753,22753,4292072,443334"/>
                      <v:textbox>
                        <w:txbxContent>
                          <w:p w14:paraId="37A964CC" w14:textId="77777777" w:rsidR="00292F35" w:rsidRDefault="00171A71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80808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color w:val="808080"/>
                              </w:rPr>
                              <w:t>收據正本浮貼處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6E09F1" w14:textId="77777777" w:rsidR="00292F35" w:rsidRDefault="00171A71">
            <w:pPr>
              <w:jc w:val="right"/>
              <w:rPr>
                <w:rFonts w:ascii="標楷體" w:eastAsia="標楷體" w:hAnsi="標楷體"/>
                <w:color w:val="000000"/>
                <w:sz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</w:rPr>
              <w:t>月</w:t>
            </w:r>
            <w:r>
              <w:rPr>
                <w:rFonts w:ascii="標楷體" w:eastAsia="標楷體" w:hAnsi="標楷體"/>
                <w:color w:val="000000"/>
                <w:sz w:val="18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  <w:sz w:val="18"/>
              </w:rPr>
              <w:t>日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801D85" w14:textId="77777777" w:rsidR="00292F35" w:rsidRDefault="00292F35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F94F48" w14:textId="77777777" w:rsidR="00292F35" w:rsidRDefault="00292F35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292F35" w14:paraId="6D7E88A8" w14:textId="77777777">
        <w:tblPrEx>
          <w:tblCellMar>
            <w:top w:w="0" w:type="dxa"/>
            <w:bottom w:w="0" w:type="dxa"/>
          </w:tblCellMar>
        </w:tblPrEx>
        <w:trPr>
          <w:trHeight w:val="574"/>
        </w:trPr>
        <w:tc>
          <w:tcPr>
            <w:tcW w:w="7254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777618" w14:textId="77777777" w:rsidR="00292F35" w:rsidRDefault="00292F35">
            <w:pPr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FA1C2F" w14:textId="77777777" w:rsidR="00292F35" w:rsidRDefault="00171A71">
            <w:pPr>
              <w:jc w:val="right"/>
              <w:rPr>
                <w:rFonts w:ascii="標楷體" w:eastAsia="標楷體" w:hAnsi="標楷體"/>
                <w:color w:val="000000"/>
                <w:sz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</w:rPr>
              <w:t>月</w:t>
            </w:r>
            <w:r>
              <w:rPr>
                <w:rFonts w:ascii="標楷體" w:eastAsia="標楷體" w:hAnsi="標楷體"/>
                <w:color w:val="000000"/>
                <w:sz w:val="18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  <w:sz w:val="18"/>
              </w:rPr>
              <w:t>日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180A06" w14:textId="77777777" w:rsidR="00292F35" w:rsidRDefault="00292F35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453E95" w14:textId="77777777" w:rsidR="00292F35" w:rsidRDefault="00292F35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292F35" w14:paraId="1B85617F" w14:textId="77777777">
        <w:tblPrEx>
          <w:tblCellMar>
            <w:top w:w="0" w:type="dxa"/>
            <w:bottom w:w="0" w:type="dxa"/>
          </w:tblCellMar>
        </w:tblPrEx>
        <w:trPr>
          <w:trHeight w:val="575"/>
        </w:trPr>
        <w:tc>
          <w:tcPr>
            <w:tcW w:w="7254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4D8D85" w14:textId="77777777" w:rsidR="00292F35" w:rsidRDefault="00292F35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3ADDC9" w14:textId="77777777" w:rsidR="00292F35" w:rsidRDefault="00171A71">
            <w:pPr>
              <w:jc w:val="right"/>
              <w:rPr>
                <w:rFonts w:ascii="標楷體" w:eastAsia="標楷體" w:hAnsi="標楷體"/>
                <w:color w:val="000000"/>
                <w:sz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</w:rPr>
              <w:t>月</w:t>
            </w:r>
            <w:r>
              <w:rPr>
                <w:rFonts w:ascii="標楷體" w:eastAsia="標楷體" w:hAnsi="標楷體"/>
                <w:color w:val="000000"/>
                <w:sz w:val="18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  <w:sz w:val="18"/>
              </w:rPr>
              <w:t>日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5B6A3E" w14:textId="77777777" w:rsidR="00292F35" w:rsidRDefault="00292F35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07C109" w14:textId="77777777" w:rsidR="00292F35" w:rsidRDefault="00292F35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292F35" w14:paraId="6A505138" w14:textId="77777777">
        <w:tblPrEx>
          <w:tblCellMar>
            <w:top w:w="0" w:type="dxa"/>
            <w:bottom w:w="0" w:type="dxa"/>
          </w:tblCellMar>
        </w:tblPrEx>
        <w:trPr>
          <w:trHeight w:val="574"/>
        </w:trPr>
        <w:tc>
          <w:tcPr>
            <w:tcW w:w="7254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F9F5D7" w14:textId="77777777" w:rsidR="00292F35" w:rsidRDefault="00292F35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59157F" w14:textId="77777777" w:rsidR="00292F35" w:rsidRDefault="00171A71">
            <w:pPr>
              <w:jc w:val="right"/>
              <w:rPr>
                <w:rFonts w:ascii="標楷體" w:eastAsia="標楷體" w:hAnsi="標楷體"/>
                <w:color w:val="000000"/>
                <w:sz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</w:rPr>
              <w:t>月</w:t>
            </w:r>
            <w:r>
              <w:rPr>
                <w:rFonts w:ascii="標楷體" w:eastAsia="標楷體" w:hAnsi="標楷體"/>
                <w:color w:val="000000"/>
                <w:sz w:val="18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  <w:sz w:val="18"/>
              </w:rPr>
              <w:t>日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9A5B30" w14:textId="77777777" w:rsidR="00292F35" w:rsidRDefault="00292F35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A92729" w14:textId="77777777" w:rsidR="00292F35" w:rsidRDefault="00292F35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292F35" w14:paraId="44D3189D" w14:textId="77777777">
        <w:tblPrEx>
          <w:tblCellMar>
            <w:top w:w="0" w:type="dxa"/>
            <w:bottom w:w="0" w:type="dxa"/>
          </w:tblCellMar>
        </w:tblPrEx>
        <w:trPr>
          <w:trHeight w:val="574"/>
        </w:trPr>
        <w:tc>
          <w:tcPr>
            <w:tcW w:w="7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48BEF7" w14:textId="77777777" w:rsidR="00292F35" w:rsidRDefault="00171A71">
            <w:pPr>
              <w:jc w:val="both"/>
            </w:pPr>
            <w:r>
              <w:rPr>
                <w:rFonts w:eastAsia="標楷體"/>
                <w:color w:val="000000"/>
              </w:rPr>
              <w:t>療育單位</w:t>
            </w:r>
            <w:r>
              <w:rPr>
                <w:rFonts w:eastAsia="標楷體"/>
                <w:color w:val="000000"/>
              </w:rPr>
              <w:t xml:space="preserve">:             </w:t>
            </w:r>
            <w:r>
              <w:rPr>
                <w:rFonts w:eastAsia="標楷體"/>
                <w:color w:val="000000"/>
              </w:rPr>
              <w:t>療育項目</w:t>
            </w:r>
            <w:r>
              <w:rPr>
                <w:rFonts w:eastAsia="標楷體"/>
                <w:color w:val="000000"/>
              </w:rPr>
              <w:t xml:space="preserve">:          </w:t>
            </w:r>
            <w:r>
              <w:rPr>
                <w:rFonts w:eastAsia="標楷體"/>
                <w:color w:val="000000"/>
              </w:rPr>
              <w:t>療育人員</w:t>
            </w:r>
            <w:r>
              <w:rPr>
                <w:rFonts w:eastAsia="標楷體"/>
                <w:color w:val="000000"/>
                <w:sz w:val="20"/>
              </w:rPr>
              <w:t>(</w:t>
            </w:r>
            <w:r>
              <w:rPr>
                <w:rFonts w:eastAsia="標楷體"/>
                <w:color w:val="000000"/>
                <w:sz w:val="20"/>
              </w:rPr>
              <w:t>蓋章</w:t>
            </w:r>
            <w:r>
              <w:rPr>
                <w:rFonts w:eastAsia="標楷體"/>
                <w:color w:val="000000"/>
                <w:sz w:val="20"/>
              </w:rPr>
              <w:t>):</w:t>
            </w:r>
          </w:p>
          <w:p w14:paraId="4FD2D99A" w14:textId="77777777" w:rsidR="00292F35" w:rsidRDefault="00292F35">
            <w:pPr>
              <w:jc w:val="both"/>
              <w:rPr>
                <w:rFonts w:eastAsia="標楷體"/>
                <w:color w:val="000000"/>
                <w:shd w:val="clear" w:color="auto" w:fill="FFFFFF"/>
              </w:rPr>
            </w:pPr>
          </w:p>
          <w:p w14:paraId="66F2DAE9" w14:textId="77777777" w:rsidR="00292F35" w:rsidRDefault="00171A7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C662D9" wp14:editId="48CAE51D">
                      <wp:simplePos x="0" y="0"/>
                      <wp:positionH relativeFrom="column">
                        <wp:posOffset>135258</wp:posOffset>
                      </wp:positionH>
                      <wp:positionV relativeFrom="paragraph">
                        <wp:posOffset>419096</wp:posOffset>
                      </wp:positionV>
                      <wp:extent cx="4305296" cy="466087"/>
                      <wp:effectExtent l="0" t="0" r="19054" b="10163"/>
                      <wp:wrapNone/>
                      <wp:docPr id="3" name="矩形: 圓角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05296" cy="466087"/>
                              </a:xfrm>
                              <a:custGeom>
                                <a:avLst>
                                  <a:gd name="f0" fmla="val 3600"/>
                                </a:avLst>
                                <a:gdLst>
                                  <a:gd name="f1" fmla="val 10800000"/>
                                  <a:gd name="f2" fmla="val 5400000"/>
                                  <a:gd name="f3" fmla="val 16200000"/>
                                  <a:gd name="f4" fmla="val w"/>
                                  <a:gd name="f5" fmla="val h"/>
                                  <a:gd name="f6" fmla="val ss"/>
                                  <a:gd name="f7" fmla="val 0"/>
                                  <a:gd name="f8" fmla="*/ 5419351 1 1725033"/>
                                  <a:gd name="f9" fmla="val 45"/>
                                  <a:gd name="f10" fmla="val 10800"/>
                                  <a:gd name="f11" fmla="val -2147483647"/>
                                  <a:gd name="f12" fmla="val 2147483647"/>
                                  <a:gd name="f13" fmla="abs f4"/>
                                  <a:gd name="f14" fmla="abs f5"/>
                                  <a:gd name="f15" fmla="abs f6"/>
                                  <a:gd name="f16" fmla="*/ f8 1 180"/>
                                  <a:gd name="f17" fmla="pin 0 f0 10800"/>
                                  <a:gd name="f18" fmla="+- 0 0 f2"/>
                                  <a:gd name="f19" fmla="?: f13 f4 1"/>
                                  <a:gd name="f20" fmla="?: f14 f5 1"/>
                                  <a:gd name="f21" fmla="?: f15 f6 1"/>
                                  <a:gd name="f22" fmla="*/ f9 f16 1"/>
                                  <a:gd name="f23" fmla="+- f7 f17 0"/>
                                  <a:gd name="f24" fmla="*/ f19 1 21600"/>
                                  <a:gd name="f25" fmla="*/ f20 1 21600"/>
                                  <a:gd name="f26" fmla="*/ 21600 f19 1"/>
                                  <a:gd name="f27" fmla="*/ 21600 f20 1"/>
                                  <a:gd name="f28" fmla="+- 0 0 f22"/>
                                  <a:gd name="f29" fmla="min f25 f24"/>
                                  <a:gd name="f30" fmla="*/ f26 1 f21"/>
                                  <a:gd name="f31" fmla="*/ f27 1 f21"/>
                                  <a:gd name="f32" fmla="*/ f28 f1 1"/>
                                  <a:gd name="f33" fmla="*/ f32 1 f8"/>
                                  <a:gd name="f34" fmla="+- f31 0 f17"/>
                                  <a:gd name="f35" fmla="+- f30 0 f17"/>
                                  <a:gd name="f36" fmla="*/ f17 f29 1"/>
                                  <a:gd name="f37" fmla="*/ f7 f29 1"/>
                                  <a:gd name="f38" fmla="*/ f23 f29 1"/>
                                  <a:gd name="f39" fmla="*/ f31 f29 1"/>
                                  <a:gd name="f40" fmla="*/ f30 f29 1"/>
                                  <a:gd name="f41" fmla="+- f33 0 f2"/>
                                  <a:gd name="f42" fmla="+- f37 0 f38"/>
                                  <a:gd name="f43" fmla="+- f38 0 f37"/>
                                  <a:gd name="f44" fmla="*/ f34 f29 1"/>
                                  <a:gd name="f45" fmla="*/ f35 f29 1"/>
                                  <a:gd name="f46" fmla="cos 1 f41"/>
                                  <a:gd name="f47" fmla="abs f42"/>
                                  <a:gd name="f48" fmla="abs f43"/>
                                  <a:gd name="f49" fmla="?: f42 f18 f2"/>
                                  <a:gd name="f50" fmla="?: f42 f2 f18"/>
                                  <a:gd name="f51" fmla="?: f42 f3 f2"/>
                                  <a:gd name="f52" fmla="?: f42 f2 f3"/>
                                  <a:gd name="f53" fmla="+- f39 0 f44"/>
                                  <a:gd name="f54" fmla="?: f43 f18 f2"/>
                                  <a:gd name="f55" fmla="?: f43 f2 f18"/>
                                  <a:gd name="f56" fmla="+- f40 0 f45"/>
                                  <a:gd name="f57" fmla="+- f44 0 f39"/>
                                  <a:gd name="f58" fmla="+- f45 0 f40"/>
                                  <a:gd name="f59" fmla="?: f42 0 f1"/>
                                  <a:gd name="f60" fmla="?: f42 f1 0"/>
                                  <a:gd name="f61" fmla="+- 0 0 f46"/>
                                  <a:gd name="f62" fmla="?: f42 f52 f51"/>
                                  <a:gd name="f63" fmla="?: f42 f51 f52"/>
                                  <a:gd name="f64" fmla="?: f43 f50 f49"/>
                                  <a:gd name="f65" fmla="abs f53"/>
                                  <a:gd name="f66" fmla="?: f53 0 f1"/>
                                  <a:gd name="f67" fmla="?: f53 f1 0"/>
                                  <a:gd name="f68" fmla="?: f53 f54 f55"/>
                                  <a:gd name="f69" fmla="abs f56"/>
                                  <a:gd name="f70" fmla="abs f57"/>
                                  <a:gd name="f71" fmla="?: f56 f18 f2"/>
                                  <a:gd name="f72" fmla="?: f56 f2 f18"/>
                                  <a:gd name="f73" fmla="?: f56 f3 f2"/>
                                  <a:gd name="f74" fmla="?: f56 f2 f3"/>
                                  <a:gd name="f75" fmla="abs f58"/>
                                  <a:gd name="f76" fmla="?: f58 f18 f2"/>
                                  <a:gd name="f77" fmla="?: f58 f2 f18"/>
                                  <a:gd name="f78" fmla="?: f58 f60 f59"/>
                                  <a:gd name="f79" fmla="?: f58 f59 f60"/>
                                  <a:gd name="f80" fmla="*/ f17 f61 1"/>
                                  <a:gd name="f81" fmla="?: f43 f63 f62"/>
                                  <a:gd name="f82" fmla="?: f43 f67 f66"/>
                                  <a:gd name="f83" fmla="?: f43 f66 f67"/>
                                  <a:gd name="f84" fmla="?: f56 f74 f73"/>
                                  <a:gd name="f85" fmla="?: f56 f73 f74"/>
                                  <a:gd name="f86" fmla="?: f57 f72 f71"/>
                                  <a:gd name="f87" fmla="?: f42 f78 f79"/>
                                  <a:gd name="f88" fmla="?: f42 f76 f77"/>
                                  <a:gd name="f89" fmla="*/ f80 3163 1"/>
                                  <a:gd name="f90" fmla="?: f53 f82 f83"/>
                                  <a:gd name="f91" fmla="?: f57 f85 f84"/>
                                  <a:gd name="f92" fmla="*/ f89 1 7636"/>
                                  <a:gd name="f93" fmla="+- f7 f92 0"/>
                                  <a:gd name="f94" fmla="+- f30 0 f92"/>
                                  <a:gd name="f95" fmla="+- f31 0 f92"/>
                                  <a:gd name="f96" fmla="*/ f93 f29 1"/>
                                  <a:gd name="f97" fmla="*/ f94 f29 1"/>
                                  <a:gd name="f98" fmla="*/ f95 f29 1"/>
                                </a:gdLst>
                                <a:ahLst>
                                  <a:ahXY gdRefX="f0" minX="f7" maxX="f10">
                                    <a:pos x="f36" y="f37"/>
                                  </a:ahXY>
                                </a:ahLst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</a:cxnLst>
                                <a:rect l="f96" t="f96" r="f97" b="f98"/>
                                <a:pathLst>
                                  <a:path>
                                    <a:moveTo>
                                      <a:pt x="f38" y="f37"/>
                                    </a:moveTo>
                                    <a:arcTo wR="f47" hR="f48" stAng="f81" swAng="f64"/>
                                    <a:lnTo>
                                      <a:pt x="f37" y="f44"/>
                                    </a:lnTo>
                                    <a:arcTo wR="f48" hR="f65" stAng="f90" swAng="f68"/>
                                    <a:lnTo>
                                      <a:pt x="f45" y="f39"/>
                                    </a:lnTo>
                                    <a:arcTo wR="f69" hR="f70" stAng="f91" swAng="f86"/>
                                    <a:lnTo>
                                      <a:pt x="f40" y="f38"/>
                                    </a:lnTo>
                                    <a:arcTo wR="f75" hR="f47" stAng="f87" swAng="f88"/>
                                    <a:close/>
                                  </a:path>
                                </a:pathLst>
                              </a:custGeom>
                              <a:noFill/>
                              <a:ln w="12701" cap="flat">
                                <a:solidFill>
                                  <a:srgbClr val="000000"/>
                                </a:solidFill>
                                <a:custDash>
                                  <a:ds d="300000" sp="300000"/>
                                </a:custDash>
                                <a:miter/>
                              </a:ln>
                            </wps:spPr>
                            <wps:txbx>
                              <w:txbxContent>
                                <w:p w14:paraId="48BB5553" w14:textId="77777777" w:rsidR="00292F35" w:rsidRDefault="00171A71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80808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color w:val="808080"/>
                                    </w:rPr>
                                    <w:t>收據正本浮貼處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ctr" anchorCtr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C662D9" id="矩形: 圓角 2" o:spid="_x0000_s1028" style="position:absolute;left:0;text-align:left;margin-left:10.65pt;margin-top:33pt;width:339pt;height:3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05296,46608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" adj="-11796480,,5400" path="m77681,at,,155362,155362,77681,,,77681l,388406at,310725,155362,466087,,388406,77681,466087l4227615,466087at4149934,310725,4305296,466087,4227615,466087,4305296,388406l4305296,77681at4149934,,4305296,155362,4305296,77681,4227615,l77681,xe" filled="f" strokeweight=".35281mm">
                      <v:stroke joinstyle="miter"/>
                      <v:formulas/>
                      <v:path arrowok="t" o:connecttype="custom" o:connectlocs="2152648,0;4305296,233044;2152648,466087;0,233044" o:connectangles="270,0,90,180" textboxrect="22753,22753,4282543,443334"/>
                      <v:textbox>
                        <w:txbxContent>
                          <w:p w14:paraId="48BB5553" w14:textId="77777777" w:rsidR="00292F35" w:rsidRDefault="00171A71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80808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color w:val="808080"/>
                              </w:rPr>
                              <w:t>收據正本浮貼處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C5010D" w14:textId="77777777" w:rsidR="00292F35" w:rsidRDefault="00171A71">
            <w:pPr>
              <w:jc w:val="right"/>
              <w:rPr>
                <w:rFonts w:ascii="標楷體" w:eastAsia="標楷體" w:hAnsi="標楷體"/>
                <w:color w:val="000000"/>
                <w:sz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</w:rPr>
              <w:t>月</w:t>
            </w:r>
            <w:r>
              <w:rPr>
                <w:rFonts w:ascii="標楷體" w:eastAsia="標楷體" w:hAnsi="標楷體"/>
                <w:color w:val="000000"/>
                <w:sz w:val="18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  <w:sz w:val="18"/>
              </w:rPr>
              <w:t>日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C6127C" w14:textId="77777777" w:rsidR="00292F35" w:rsidRDefault="00292F35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BFF2D2" w14:textId="77777777" w:rsidR="00292F35" w:rsidRDefault="00292F35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292F35" w14:paraId="556F63CB" w14:textId="77777777">
        <w:tblPrEx>
          <w:tblCellMar>
            <w:top w:w="0" w:type="dxa"/>
            <w:bottom w:w="0" w:type="dxa"/>
          </w:tblCellMar>
        </w:tblPrEx>
        <w:trPr>
          <w:trHeight w:val="574"/>
        </w:trPr>
        <w:tc>
          <w:tcPr>
            <w:tcW w:w="7254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640CF5" w14:textId="77777777" w:rsidR="00292F35" w:rsidRDefault="00292F35">
            <w:pPr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520F9D" w14:textId="77777777" w:rsidR="00292F35" w:rsidRDefault="00171A71">
            <w:pPr>
              <w:jc w:val="right"/>
              <w:rPr>
                <w:rFonts w:ascii="標楷體" w:eastAsia="標楷體" w:hAnsi="標楷體"/>
                <w:color w:val="000000"/>
                <w:sz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</w:rPr>
              <w:t>月</w:t>
            </w:r>
            <w:r>
              <w:rPr>
                <w:rFonts w:ascii="標楷體" w:eastAsia="標楷體" w:hAnsi="標楷體"/>
                <w:color w:val="000000"/>
                <w:sz w:val="18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  <w:sz w:val="18"/>
              </w:rPr>
              <w:t>日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2DB036" w14:textId="77777777" w:rsidR="00292F35" w:rsidRDefault="00292F35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CDC79B" w14:textId="77777777" w:rsidR="00292F35" w:rsidRDefault="00292F35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292F35" w14:paraId="19EF2763" w14:textId="77777777">
        <w:tblPrEx>
          <w:tblCellMar>
            <w:top w:w="0" w:type="dxa"/>
            <w:bottom w:w="0" w:type="dxa"/>
          </w:tblCellMar>
        </w:tblPrEx>
        <w:trPr>
          <w:trHeight w:val="574"/>
        </w:trPr>
        <w:tc>
          <w:tcPr>
            <w:tcW w:w="7254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543E76" w14:textId="77777777" w:rsidR="00292F35" w:rsidRDefault="00292F35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ECF4EF" w14:textId="77777777" w:rsidR="00292F35" w:rsidRDefault="00171A71">
            <w:pPr>
              <w:jc w:val="right"/>
              <w:rPr>
                <w:rFonts w:ascii="標楷體" w:eastAsia="標楷體" w:hAnsi="標楷體"/>
                <w:color w:val="000000"/>
                <w:sz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</w:rPr>
              <w:t>月</w:t>
            </w:r>
            <w:r>
              <w:rPr>
                <w:rFonts w:ascii="標楷體" w:eastAsia="標楷體" w:hAnsi="標楷體"/>
                <w:color w:val="000000"/>
                <w:sz w:val="18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  <w:sz w:val="18"/>
              </w:rPr>
              <w:t>日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7D33EB" w14:textId="77777777" w:rsidR="00292F35" w:rsidRDefault="00292F35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3D6F99" w14:textId="77777777" w:rsidR="00292F35" w:rsidRDefault="00292F35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292F35" w14:paraId="45A1F1CE" w14:textId="77777777">
        <w:tblPrEx>
          <w:tblCellMar>
            <w:top w:w="0" w:type="dxa"/>
            <w:bottom w:w="0" w:type="dxa"/>
          </w:tblCellMar>
        </w:tblPrEx>
        <w:trPr>
          <w:trHeight w:val="575"/>
        </w:trPr>
        <w:tc>
          <w:tcPr>
            <w:tcW w:w="7254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C6BC89" w14:textId="77777777" w:rsidR="00292F35" w:rsidRDefault="00292F35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3B96C2" w14:textId="77777777" w:rsidR="00292F35" w:rsidRDefault="00171A71">
            <w:pPr>
              <w:jc w:val="right"/>
              <w:rPr>
                <w:rFonts w:ascii="標楷體" w:eastAsia="標楷體" w:hAnsi="標楷體"/>
                <w:color w:val="000000"/>
                <w:sz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</w:rPr>
              <w:t>月</w:t>
            </w:r>
            <w:r>
              <w:rPr>
                <w:rFonts w:ascii="標楷體" w:eastAsia="標楷體" w:hAnsi="標楷體"/>
                <w:color w:val="000000"/>
                <w:sz w:val="18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  <w:sz w:val="18"/>
              </w:rPr>
              <w:t>日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1352CA" w14:textId="77777777" w:rsidR="00292F35" w:rsidRDefault="00292F35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5BDFB5" w14:textId="77777777" w:rsidR="00292F35" w:rsidRDefault="00292F35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</w:tr>
    </w:tbl>
    <w:p w14:paraId="70C63783" w14:textId="77777777" w:rsidR="00292F35" w:rsidRDefault="00171A71">
      <w:pPr>
        <w:snapToGrid w:val="0"/>
        <w:spacing w:line="240" w:lineRule="exact"/>
        <w:ind w:left="240" w:hanging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AC471E9" wp14:editId="4D52D275">
                <wp:simplePos x="0" y="0"/>
                <wp:positionH relativeFrom="margin">
                  <wp:posOffset>2750186</wp:posOffset>
                </wp:positionH>
                <wp:positionV relativeFrom="paragraph">
                  <wp:posOffset>39374</wp:posOffset>
                </wp:positionV>
                <wp:extent cx="4097024" cy="457200"/>
                <wp:effectExtent l="0" t="0" r="0" b="0"/>
                <wp:wrapNone/>
                <wp:docPr id="4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7024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059C8024" w14:textId="77777777" w:rsidR="00292F35" w:rsidRDefault="00171A71">
                            <w:r>
                              <w:rPr>
                                <w:rFonts w:ascii="標楷體" w:eastAsia="標楷體" w:hAnsi="標楷體"/>
                                <w:b/>
                                <w:color w:val="000000"/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color w:val="000000"/>
                                <w:sz w:val="20"/>
                              </w:rPr>
                              <w:t>審核人員填寫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color w:val="000000"/>
                                <w:sz w:val="20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color w:val="000000"/>
                                <w:sz w:val="28"/>
                              </w:rPr>
                              <w:t>療育費補助合計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color w:val="000000"/>
                                <w:sz w:val="28"/>
                              </w:rPr>
                              <w:t>: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color w:val="000000"/>
                                <w:sz w:val="28"/>
                                <w:u w:val="single"/>
                              </w:rPr>
                              <w:t xml:space="preserve">               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color w:val="000000"/>
                                <w:sz w:val="28"/>
                                <w:u w:val="single"/>
                              </w:rPr>
                              <w:t>元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C471E9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9" type="#_x0000_t202" style="position:absolute;left:0;text-align:left;margin-left:216.55pt;margin-top:3.1pt;width:322.6pt;height:36pt;z-index:2516561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" filled="f" stroked="f">
                <v:textbox>
                  <w:txbxContent>
                    <w:p w14:paraId="059C8024" w14:textId="77777777" w:rsidR="00292F35" w:rsidRDefault="00171A71">
                      <w:r>
                        <w:rPr>
                          <w:rFonts w:ascii="標楷體" w:eastAsia="標楷體" w:hAnsi="標楷體"/>
                          <w:b/>
                          <w:color w:val="000000"/>
                          <w:sz w:val="20"/>
                        </w:rPr>
                        <w:t>(</w:t>
                      </w:r>
                      <w:r>
                        <w:rPr>
                          <w:rFonts w:ascii="標楷體" w:eastAsia="標楷體" w:hAnsi="標楷體"/>
                          <w:b/>
                          <w:color w:val="000000"/>
                          <w:sz w:val="20"/>
                        </w:rPr>
                        <w:t>審核人員填寫</w:t>
                      </w:r>
                      <w:r>
                        <w:rPr>
                          <w:rFonts w:ascii="標楷體" w:eastAsia="標楷體" w:hAnsi="標楷體"/>
                          <w:b/>
                          <w:color w:val="000000"/>
                          <w:sz w:val="20"/>
                        </w:rPr>
                        <w:t>)</w:t>
                      </w:r>
                      <w:r>
                        <w:rPr>
                          <w:rFonts w:ascii="標楷體" w:eastAsia="標楷體" w:hAnsi="標楷體"/>
                          <w:b/>
                          <w:color w:val="000000"/>
                          <w:sz w:val="28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  <w:b/>
                          <w:color w:val="000000"/>
                          <w:sz w:val="28"/>
                        </w:rPr>
                        <w:t>療育費補助合計</w:t>
                      </w:r>
                      <w:r>
                        <w:rPr>
                          <w:rFonts w:ascii="標楷體" w:eastAsia="標楷體" w:hAnsi="標楷體"/>
                          <w:b/>
                          <w:color w:val="000000"/>
                          <w:sz w:val="28"/>
                        </w:rPr>
                        <w:t>:</w:t>
                      </w:r>
                      <w:r>
                        <w:rPr>
                          <w:rFonts w:ascii="標楷體" w:eastAsia="標楷體" w:hAnsi="標楷體"/>
                          <w:b/>
                          <w:color w:val="000000"/>
                          <w:sz w:val="28"/>
                          <w:u w:val="single"/>
                        </w:rPr>
                        <w:t xml:space="preserve">               </w:t>
                      </w:r>
                      <w:r>
                        <w:rPr>
                          <w:rFonts w:ascii="標楷體" w:eastAsia="標楷體" w:hAnsi="標楷體"/>
                          <w:b/>
                          <w:color w:val="000000"/>
                          <w:sz w:val="28"/>
                          <w:u w:val="single"/>
                        </w:rPr>
                        <w:t>元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4C87F5" w14:textId="77777777" w:rsidR="00292F35" w:rsidRDefault="00292F35">
      <w:pPr>
        <w:snapToGrid w:val="0"/>
        <w:spacing w:line="240" w:lineRule="exact"/>
        <w:ind w:left="220" w:hanging="220"/>
        <w:rPr>
          <w:rFonts w:eastAsia="標楷體"/>
          <w:color w:val="000000"/>
          <w:sz w:val="22"/>
          <w:szCs w:val="20"/>
        </w:rPr>
      </w:pPr>
    </w:p>
    <w:p w14:paraId="3608CD72" w14:textId="77777777" w:rsidR="00292F35" w:rsidRDefault="00292F35">
      <w:pPr>
        <w:snapToGrid w:val="0"/>
        <w:spacing w:line="240" w:lineRule="exact"/>
        <w:ind w:left="220" w:hanging="220"/>
        <w:rPr>
          <w:rFonts w:eastAsia="標楷體"/>
          <w:color w:val="000000"/>
          <w:sz w:val="22"/>
          <w:szCs w:val="20"/>
        </w:rPr>
      </w:pPr>
    </w:p>
    <w:p w14:paraId="0ABE699B" w14:textId="77777777" w:rsidR="00292F35" w:rsidRDefault="00292F35">
      <w:pPr>
        <w:snapToGrid w:val="0"/>
        <w:spacing w:line="240" w:lineRule="exact"/>
        <w:ind w:left="220" w:hanging="220"/>
        <w:rPr>
          <w:rFonts w:eastAsia="標楷體"/>
          <w:color w:val="000000"/>
          <w:sz w:val="22"/>
          <w:szCs w:val="20"/>
        </w:rPr>
      </w:pPr>
    </w:p>
    <w:p w14:paraId="45E614F5" w14:textId="77777777" w:rsidR="00292F35" w:rsidRDefault="00171A71">
      <w:pPr>
        <w:snapToGrid w:val="0"/>
        <w:spacing w:line="240" w:lineRule="exact"/>
        <w:ind w:left="240" w:hanging="240"/>
      </w:pPr>
      <w:r>
        <w:rPr>
          <w:rFonts w:eastAsia="標楷體"/>
          <w:color w:val="000000"/>
          <w:szCs w:val="20"/>
        </w:rPr>
        <w:t>※</w:t>
      </w:r>
      <w:r>
        <w:rPr>
          <w:rFonts w:eastAsia="標楷體"/>
          <w:color w:val="000000"/>
          <w:szCs w:val="20"/>
        </w:rPr>
        <w:t>注意事項：</w:t>
      </w:r>
    </w:p>
    <w:p w14:paraId="26BED6F1" w14:textId="77777777" w:rsidR="00292F35" w:rsidRDefault="00171A71">
      <w:pPr>
        <w:numPr>
          <w:ilvl w:val="0"/>
          <w:numId w:val="1"/>
        </w:numPr>
        <w:snapToGrid w:val="0"/>
        <w:spacing w:line="280" w:lineRule="exact"/>
        <w:rPr>
          <w:rFonts w:eastAsia="標楷體"/>
          <w:color w:val="000000"/>
          <w:sz w:val="22"/>
          <w:szCs w:val="20"/>
        </w:rPr>
      </w:pPr>
      <w:r>
        <w:rPr>
          <w:rFonts w:eastAsia="標楷體"/>
          <w:color w:val="000000"/>
          <w:sz w:val="22"/>
          <w:szCs w:val="20"/>
        </w:rPr>
        <w:t>療育次數：</w:t>
      </w:r>
      <w:r>
        <w:rPr>
          <w:rFonts w:eastAsia="標楷體"/>
          <w:color w:val="000000"/>
          <w:sz w:val="22"/>
          <w:szCs w:val="20"/>
        </w:rPr>
        <w:t>(1)</w:t>
      </w:r>
      <w:r>
        <w:rPr>
          <w:rFonts w:eastAsia="標楷體"/>
          <w:color w:val="000000"/>
          <w:sz w:val="22"/>
          <w:szCs w:val="20"/>
        </w:rPr>
        <w:t>同一院所相同療育項目，每天最多</w:t>
      </w:r>
      <w:r>
        <w:rPr>
          <w:rFonts w:eastAsia="標楷體"/>
          <w:color w:val="000000"/>
          <w:sz w:val="22"/>
          <w:szCs w:val="20"/>
        </w:rPr>
        <w:t>1</w:t>
      </w:r>
      <w:r>
        <w:rPr>
          <w:rFonts w:eastAsia="標楷體"/>
          <w:color w:val="000000"/>
          <w:sz w:val="22"/>
          <w:szCs w:val="20"/>
        </w:rPr>
        <w:t>次</w:t>
      </w:r>
      <w:r>
        <w:rPr>
          <w:rFonts w:eastAsia="標楷體"/>
          <w:color w:val="000000"/>
          <w:sz w:val="22"/>
          <w:szCs w:val="20"/>
        </w:rPr>
        <w:t xml:space="preserve"> (2)</w:t>
      </w:r>
      <w:r>
        <w:rPr>
          <w:rFonts w:eastAsia="標楷體"/>
          <w:color w:val="000000"/>
          <w:sz w:val="22"/>
          <w:szCs w:val="20"/>
        </w:rPr>
        <w:t>同一院所不同療育項目，每天最多</w:t>
      </w:r>
      <w:r>
        <w:rPr>
          <w:rFonts w:eastAsia="標楷體"/>
          <w:color w:val="000000"/>
          <w:sz w:val="22"/>
          <w:szCs w:val="20"/>
        </w:rPr>
        <w:t>2</w:t>
      </w:r>
      <w:r>
        <w:rPr>
          <w:rFonts w:eastAsia="標楷體"/>
          <w:color w:val="000000"/>
          <w:sz w:val="22"/>
          <w:szCs w:val="20"/>
        </w:rPr>
        <w:t>次</w:t>
      </w:r>
      <w:r>
        <w:rPr>
          <w:rFonts w:eastAsia="標楷體"/>
          <w:color w:val="000000"/>
          <w:sz w:val="22"/>
          <w:szCs w:val="20"/>
        </w:rPr>
        <w:t xml:space="preserve">    (3)</w:t>
      </w:r>
      <w:r>
        <w:rPr>
          <w:rFonts w:eastAsia="標楷體"/>
          <w:color w:val="000000"/>
          <w:sz w:val="22"/>
          <w:szCs w:val="20"/>
        </w:rPr>
        <w:t>不同院所相同療育項目，每天最多</w:t>
      </w:r>
      <w:r>
        <w:rPr>
          <w:rFonts w:eastAsia="標楷體"/>
          <w:color w:val="000000"/>
          <w:sz w:val="22"/>
          <w:szCs w:val="20"/>
        </w:rPr>
        <w:t>2</w:t>
      </w:r>
      <w:r>
        <w:rPr>
          <w:rFonts w:eastAsia="標楷體"/>
          <w:color w:val="000000"/>
          <w:sz w:val="22"/>
          <w:szCs w:val="20"/>
        </w:rPr>
        <w:t>次</w:t>
      </w:r>
      <w:r>
        <w:rPr>
          <w:rFonts w:eastAsia="標楷體"/>
          <w:color w:val="000000"/>
          <w:sz w:val="22"/>
          <w:szCs w:val="20"/>
        </w:rPr>
        <w:t xml:space="preserve"> (4)</w:t>
      </w:r>
      <w:r>
        <w:rPr>
          <w:rFonts w:eastAsia="標楷體"/>
          <w:color w:val="000000"/>
          <w:sz w:val="22"/>
          <w:szCs w:val="20"/>
        </w:rPr>
        <w:t>不同院所不同療育項目，每天最多</w:t>
      </w:r>
      <w:r>
        <w:rPr>
          <w:rFonts w:eastAsia="標楷體"/>
          <w:color w:val="000000"/>
          <w:sz w:val="22"/>
          <w:szCs w:val="20"/>
        </w:rPr>
        <w:t>2</w:t>
      </w:r>
      <w:r>
        <w:rPr>
          <w:rFonts w:eastAsia="標楷體"/>
          <w:color w:val="000000"/>
          <w:sz w:val="22"/>
          <w:szCs w:val="20"/>
        </w:rPr>
        <w:t>次。</w:t>
      </w:r>
    </w:p>
    <w:p w14:paraId="0248B086" w14:textId="77777777" w:rsidR="00292F35" w:rsidRDefault="00171A71">
      <w:pPr>
        <w:numPr>
          <w:ilvl w:val="0"/>
          <w:numId w:val="1"/>
        </w:numPr>
        <w:snapToGrid w:val="0"/>
        <w:spacing w:line="280" w:lineRule="exact"/>
        <w:ind w:left="482" w:hanging="482"/>
        <w:rPr>
          <w:rFonts w:eastAsia="標楷體"/>
          <w:color w:val="000000"/>
          <w:sz w:val="22"/>
          <w:szCs w:val="20"/>
        </w:rPr>
      </w:pPr>
      <w:r>
        <w:rPr>
          <w:rFonts w:eastAsia="標楷體"/>
          <w:color w:val="000000"/>
          <w:sz w:val="22"/>
          <w:szCs w:val="20"/>
        </w:rPr>
        <w:t>療育單位：以健保特約醫院或本府核可之早期療育單位為限。</w:t>
      </w:r>
    </w:p>
    <w:p w14:paraId="39A8B768" w14:textId="77777777" w:rsidR="00292F35" w:rsidRDefault="00171A71">
      <w:pPr>
        <w:numPr>
          <w:ilvl w:val="0"/>
          <w:numId w:val="1"/>
        </w:numPr>
        <w:snapToGrid w:val="0"/>
        <w:spacing w:line="280" w:lineRule="exact"/>
      </w:pPr>
      <w:r>
        <w:rPr>
          <w:rFonts w:eastAsia="標楷體"/>
          <w:color w:val="000000"/>
          <w:sz w:val="22"/>
          <w:szCs w:val="20"/>
        </w:rPr>
        <w:t>療育日期：以</w:t>
      </w:r>
      <w:r>
        <w:rPr>
          <w:rFonts w:eastAsia="標楷體"/>
          <w:b/>
          <w:color w:val="000000"/>
          <w:sz w:val="22"/>
          <w:szCs w:val="20"/>
        </w:rPr>
        <w:t>診斷書開立日期後</w:t>
      </w:r>
      <w:r>
        <w:rPr>
          <w:rFonts w:eastAsia="標楷體"/>
          <w:color w:val="000000"/>
          <w:sz w:val="22"/>
          <w:szCs w:val="20"/>
        </w:rPr>
        <w:t>之療育才可受理。</w:t>
      </w:r>
    </w:p>
    <w:p w14:paraId="1890E980" w14:textId="77777777" w:rsidR="00292F35" w:rsidRDefault="00171A71">
      <w:pPr>
        <w:numPr>
          <w:ilvl w:val="0"/>
          <w:numId w:val="1"/>
        </w:numPr>
        <w:snapToGrid w:val="0"/>
        <w:spacing w:line="280" w:lineRule="exact"/>
        <w:ind w:left="482" w:hanging="482"/>
        <w:rPr>
          <w:rFonts w:eastAsia="標楷體"/>
          <w:color w:val="000000"/>
          <w:sz w:val="22"/>
          <w:szCs w:val="20"/>
        </w:rPr>
      </w:pPr>
      <w:r>
        <w:rPr>
          <w:rFonts w:eastAsia="標楷體"/>
          <w:color w:val="000000"/>
          <w:sz w:val="22"/>
          <w:szCs w:val="20"/>
        </w:rPr>
        <w:t>執行療育人員：需為本局核可之療育人員，</w:t>
      </w:r>
      <w:proofErr w:type="gramStart"/>
      <w:r>
        <w:rPr>
          <w:rFonts w:eastAsia="標楷體"/>
          <w:color w:val="000000"/>
          <w:sz w:val="22"/>
          <w:szCs w:val="20"/>
        </w:rPr>
        <w:t>並請蓋職</w:t>
      </w:r>
      <w:proofErr w:type="gramEnd"/>
      <w:r>
        <w:rPr>
          <w:rFonts w:eastAsia="標楷體"/>
          <w:color w:val="000000"/>
          <w:sz w:val="22"/>
          <w:szCs w:val="20"/>
        </w:rPr>
        <w:t>章（姓名＋職務）。</w:t>
      </w:r>
    </w:p>
    <w:p w14:paraId="0A5AA061" w14:textId="77777777" w:rsidR="00292F35" w:rsidRDefault="00171A71">
      <w:pPr>
        <w:numPr>
          <w:ilvl w:val="0"/>
          <w:numId w:val="1"/>
        </w:numPr>
        <w:snapToGrid w:val="0"/>
        <w:spacing w:line="280" w:lineRule="exact"/>
        <w:rPr>
          <w:rFonts w:eastAsia="標楷體"/>
          <w:color w:val="000000"/>
          <w:sz w:val="22"/>
          <w:szCs w:val="20"/>
        </w:rPr>
      </w:pPr>
      <w:r>
        <w:rPr>
          <w:rFonts w:eastAsia="標楷體"/>
          <w:color w:val="000000"/>
          <w:sz w:val="22"/>
          <w:szCs w:val="20"/>
        </w:rPr>
        <w:t>療育項目：包括認知學習、物理治療、職能治療、語言治療、感覺統合治療、音樂治療、遊戲治療、心理治療、藝</w:t>
      </w:r>
      <w:r>
        <w:rPr>
          <w:rFonts w:eastAsia="標楷體"/>
          <w:color w:val="000000"/>
          <w:sz w:val="22"/>
          <w:szCs w:val="20"/>
        </w:rPr>
        <w:t>術治療、戲劇治療、聽覺復健。</w:t>
      </w:r>
    </w:p>
    <w:p w14:paraId="51C76AA6" w14:textId="77777777" w:rsidR="00292F35" w:rsidRDefault="00171A71">
      <w:pPr>
        <w:numPr>
          <w:ilvl w:val="0"/>
          <w:numId w:val="1"/>
        </w:numPr>
        <w:snapToGrid w:val="0"/>
        <w:spacing w:line="280" w:lineRule="exact"/>
        <w:ind w:left="482" w:hanging="482"/>
      </w:pPr>
      <w:r>
        <w:rPr>
          <w:rFonts w:eastAsia="標楷體"/>
          <w:b/>
          <w:color w:val="000000"/>
          <w:sz w:val="22"/>
          <w:szCs w:val="20"/>
        </w:rPr>
        <w:t>療育單據：</w:t>
      </w:r>
      <w:r>
        <w:rPr>
          <w:rFonts w:eastAsia="標楷體"/>
          <w:b/>
          <w:color w:val="000000"/>
          <w:sz w:val="22"/>
          <w:szCs w:val="20"/>
        </w:rPr>
        <w:t>(1)</w:t>
      </w:r>
      <w:r>
        <w:rPr>
          <w:rFonts w:eastAsia="標楷體"/>
          <w:b/>
          <w:color w:val="000000"/>
          <w:sz w:val="22"/>
          <w:szCs w:val="20"/>
        </w:rPr>
        <w:t>須為正本，請務必黏貼於上方黏貼處</w:t>
      </w:r>
      <w:r>
        <w:rPr>
          <w:rFonts w:eastAsia="標楷體"/>
          <w:b/>
          <w:color w:val="000000"/>
          <w:sz w:val="22"/>
          <w:szCs w:val="20"/>
        </w:rPr>
        <w:t xml:space="preserve"> (2)</w:t>
      </w:r>
      <w:r>
        <w:rPr>
          <w:rFonts w:eastAsia="標楷體"/>
          <w:b/>
          <w:color w:val="000000"/>
          <w:sz w:val="22"/>
          <w:szCs w:val="20"/>
        </w:rPr>
        <w:t>單位收據需有：立案字號、地址、統編、電話、機構章、療育日期、療育項目、療育項目之單價。</w:t>
      </w:r>
      <w:r>
        <w:rPr>
          <w:rFonts w:eastAsia="標楷體"/>
          <w:b/>
          <w:color w:val="000000"/>
          <w:sz w:val="22"/>
          <w:szCs w:val="20"/>
        </w:rPr>
        <w:t>(3)</w:t>
      </w:r>
      <w:r>
        <w:rPr>
          <w:rFonts w:eastAsia="標楷體"/>
          <w:b/>
          <w:bCs/>
          <w:color w:val="000000"/>
          <w:sz w:val="22"/>
          <w:szCs w:val="20"/>
        </w:rPr>
        <w:t>如</w:t>
      </w:r>
      <w:proofErr w:type="gramStart"/>
      <w:r>
        <w:rPr>
          <w:rFonts w:eastAsia="標楷體"/>
          <w:b/>
          <w:bCs/>
          <w:color w:val="000000"/>
          <w:sz w:val="22"/>
          <w:szCs w:val="20"/>
        </w:rPr>
        <w:t>採</w:t>
      </w:r>
      <w:proofErr w:type="gramEnd"/>
      <w:r>
        <w:rPr>
          <w:rFonts w:eastAsia="標楷體"/>
          <w:b/>
          <w:bCs/>
          <w:color w:val="000000"/>
          <w:sz w:val="22"/>
          <w:szCs w:val="20"/>
        </w:rPr>
        <w:t>預付方式，請於收據上註明療育日期，並請執行療育人員加蓋職章</w:t>
      </w:r>
    </w:p>
    <w:p w14:paraId="6A535218" w14:textId="77777777" w:rsidR="00292F35" w:rsidRDefault="00171A71">
      <w:pPr>
        <w:numPr>
          <w:ilvl w:val="0"/>
          <w:numId w:val="1"/>
        </w:numPr>
        <w:snapToGrid w:val="0"/>
        <w:spacing w:line="280" w:lineRule="exact"/>
        <w:ind w:left="482" w:hanging="482"/>
      </w:pPr>
      <w:r>
        <w:rPr>
          <w:rFonts w:eastAsia="標楷體"/>
          <w:color w:val="000000"/>
          <w:sz w:val="22"/>
          <w:szCs w:val="20"/>
        </w:rPr>
        <w:t>掛號費、健保給付項目之基本部份負擔不予補助。</w:t>
      </w:r>
    </w:p>
    <w:sectPr w:rsidR="00292F35">
      <w:footerReference w:type="default" r:id="rId7"/>
      <w:pgSz w:w="11906" w:h="16838"/>
      <w:pgMar w:top="567" w:right="992" w:bottom="567" w:left="992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D6CA6" w14:textId="77777777" w:rsidR="00171A71" w:rsidRDefault="00171A71">
      <w:r>
        <w:separator/>
      </w:r>
    </w:p>
  </w:endnote>
  <w:endnote w:type="continuationSeparator" w:id="0">
    <w:p w14:paraId="19F20D05" w14:textId="77777777" w:rsidR="00171A71" w:rsidRDefault="00171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ABC28" w14:textId="77777777" w:rsidR="00CE54C9" w:rsidRDefault="00171A71">
    <w:pPr>
      <w:pStyle w:val="a3"/>
      <w:rPr>
        <w:rFonts w:ascii="標楷體" w:eastAsia="標楷體" w:hAnsi="標楷體"/>
      </w:rPr>
    </w:pPr>
    <w:proofErr w:type="gramStart"/>
    <w:r>
      <w:rPr>
        <w:rFonts w:ascii="標楷體" w:eastAsia="標楷體" w:hAnsi="標楷體"/>
      </w:rPr>
      <w:t>臺</w:t>
    </w:r>
    <w:proofErr w:type="gramEnd"/>
    <w:r>
      <w:rPr>
        <w:rFonts w:ascii="標楷體" w:eastAsia="標楷體" w:hAnsi="標楷體"/>
      </w:rPr>
      <w:t>中市政府辦理低收入戶及弱勢兒童及少年醫療補助計畫</w:t>
    </w:r>
    <w:r>
      <w:rPr>
        <w:rFonts w:ascii="標楷體" w:eastAsia="標楷體" w:hAnsi="標楷體"/>
      </w:rPr>
      <w:t xml:space="preserve">                       </w:t>
    </w:r>
    <w:r>
      <w:rPr>
        <w:rFonts w:ascii="標楷體" w:eastAsia="標楷體" w:hAnsi="標楷體"/>
      </w:rPr>
      <w:t>表件二療育訓練費補助記錄表</w:t>
    </w:r>
  </w:p>
  <w:p w14:paraId="3D112AF7" w14:textId="77777777" w:rsidR="00CE54C9" w:rsidRDefault="00171A7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68623" w14:textId="77777777" w:rsidR="00171A71" w:rsidRDefault="00171A71">
      <w:r>
        <w:rPr>
          <w:color w:val="000000"/>
        </w:rPr>
        <w:separator/>
      </w:r>
    </w:p>
  </w:footnote>
  <w:footnote w:type="continuationSeparator" w:id="0">
    <w:p w14:paraId="41022E84" w14:textId="77777777" w:rsidR="00171A71" w:rsidRDefault="00171A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A4D42"/>
    <w:multiLevelType w:val="multilevel"/>
    <w:tmpl w:val="5D2CF174"/>
    <w:lvl w:ilvl="0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92F35"/>
    <w:rsid w:val="00171A71"/>
    <w:rsid w:val="00292F35"/>
    <w:rsid w:val="0073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6508D"/>
  <w15:docId w15:val="{780F5EF4-BBCD-46BB-98E7-8D748AC9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臺中市早期療育記錄卡—療育補助(表二)</dc:title>
  <dc:subject/>
  <dc:creator>user</dc:creator>
  <cp:lastModifiedBy>黃千瑀</cp:lastModifiedBy>
  <cp:revision>2</cp:revision>
  <cp:lastPrinted>2022-03-02T01:53:00Z</cp:lastPrinted>
  <dcterms:created xsi:type="dcterms:W3CDTF">2026-09-14T02:38:00Z</dcterms:created>
  <dcterms:modified xsi:type="dcterms:W3CDTF">2026-09-14T02:38:00Z</dcterms:modified>
</cp:coreProperties>
</file>